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113A5" w14:textId="77777777" w:rsidR="008061B7" w:rsidRDefault="0056076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Hlk112321076"/>
      <w:r>
        <w:rPr>
          <w:rFonts w:ascii="Times New Roman" w:hAnsi="Times New Roman"/>
          <w:b/>
          <w:bCs/>
          <w:sz w:val="28"/>
          <w:szCs w:val="28"/>
        </w:rPr>
        <w:t xml:space="preserve">Vi har en gavekonto der vi har fått penger for å bruke til Solhøgda. </w:t>
      </w:r>
    </w:p>
    <w:p w14:paraId="0ACB5D56" w14:textId="77777777" w:rsidR="008061B7" w:rsidRDefault="0056076E">
      <w:pPr>
        <w:spacing w:line="360" w:lineRule="auto"/>
      </w:pPr>
      <w:r>
        <w:t xml:space="preserve">Jeg har tidligere spurt om pårørende har noen ønsker. Vi har fått inn et ønske, elektrisk rullestol som kan brukes om noen ønsker å gå tur med sine pårørende. </w:t>
      </w:r>
      <w:r>
        <w:t xml:space="preserve">Dette har vi kjøpt inn. </w:t>
      </w:r>
    </w:p>
    <w:p w14:paraId="36C86F27" w14:textId="77777777" w:rsidR="008061B7" w:rsidRDefault="0056076E">
      <w:pPr>
        <w:spacing w:line="360" w:lineRule="auto"/>
      </w:pPr>
      <w:r>
        <w:t>Fra denne kontoen har vi også kjøpt en «drosjesykkel», denne har blitt litt brukt i sommer (fikk den medium juli), på tross av dårlig vær har den vært til stor glede allerede. Vi skal forsøke å få noen frivillige som kan komme og s</w:t>
      </w:r>
      <w:r>
        <w:t>ykle litt når det er godt vær.</w:t>
      </w:r>
    </w:p>
    <w:p w14:paraId="425D0CE0" w14:textId="77777777" w:rsidR="008061B7" w:rsidRDefault="0056076E">
      <w:pPr>
        <w:spacing w:line="360" w:lineRule="auto"/>
      </w:pPr>
      <w:r>
        <w:rPr>
          <w:noProof/>
        </w:rPr>
        <w:drawing>
          <wp:inline distT="0" distB="0" distL="0" distR="0" wp14:anchorId="00EC85A2" wp14:editId="0CCF47CF">
            <wp:extent cx="1512573" cy="2016764"/>
            <wp:effectExtent l="0" t="0" r="0" b="2536"/>
            <wp:docPr id="1" name="Bilde 3" descr="Et bilde som inneholder utendørs, bygning, person, transport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3" cy="20167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7028D45" wp14:editId="07F25079">
            <wp:extent cx="2087300" cy="1455660"/>
            <wp:effectExtent l="11020" t="8030" r="170" b="170"/>
            <wp:docPr id="2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087300" cy="1455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5D6DB" wp14:editId="59108E26">
            <wp:extent cx="2052581" cy="1539886"/>
            <wp:effectExtent l="8698" t="10352" r="13516" b="13517"/>
            <wp:docPr id="3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052581" cy="1539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C3C1D3" w14:textId="77777777" w:rsidR="008061B7" w:rsidRDefault="008061B7">
      <w:pPr>
        <w:spacing w:line="360" w:lineRule="auto"/>
      </w:pPr>
    </w:p>
    <w:p w14:paraId="1EEF63F7" w14:textId="77777777" w:rsidR="008061B7" w:rsidRDefault="0056076E">
      <w:pPr>
        <w:spacing w:line="360" w:lineRule="auto"/>
      </w:pPr>
      <w:r>
        <w:t>Vi henter også fra denne kontoen til å pynte opp uteområdet. Her har vi vært så heldig at en av de ansatte har tatt på seg å pynte og ordne ute.</w:t>
      </w:r>
      <w:r>
        <w:tab/>
      </w:r>
    </w:p>
    <w:p w14:paraId="60DAC9EE" w14:textId="77777777" w:rsidR="008061B7" w:rsidRDefault="0056076E">
      <w:pPr>
        <w:spacing w:line="360" w:lineRule="auto"/>
      </w:pPr>
      <w:r>
        <w:rPr>
          <w:noProof/>
        </w:rPr>
        <w:drawing>
          <wp:inline distT="0" distB="0" distL="0" distR="0" wp14:anchorId="6B2A3054" wp14:editId="4C8CEF44">
            <wp:extent cx="3419289" cy="3449601"/>
            <wp:effectExtent l="0" t="0" r="0" b="0"/>
            <wp:docPr id="4" name="Bilde 2" descr="Et bilde som inneholder utendørs, himmel, bygning, gress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289" cy="3449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4818913" w14:textId="77777777" w:rsidR="008061B7" w:rsidRDefault="0056076E">
      <w:pPr>
        <w:spacing w:line="360" w:lineRule="auto"/>
      </w:pPr>
      <w:r>
        <w:lastRenderedPageBreak/>
        <w:t>Bårerommet vårt trengte også en oppgradering. Der har vi fått noen ti</w:t>
      </w:r>
      <w:r>
        <w:t>l å sy et flott teppe til båren. Rommet trengte en oppgradering og vi har lenge hatt tanker om hvordan vi kan gjøre det finere og mere innbydende. Vi fikk noen ungdommer til å male en vegg. Vi syntes det ble flott.</w:t>
      </w:r>
    </w:p>
    <w:p w14:paraId="38748109" w14:textId="77777777" w:rsidR="008061B7" w:rsidRDefault="0056076E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C3DB25" wp14:editId="55BAF34E">
            <wp:simplePos x="0" y="0"/>
            <wp:positionH relativeFrom="margin">
              <wp:align>left</wp:align>
            </wp:positionH>
            <wp:positionV relativeFrom="paragraph">
              <wp:posOffset>9528</wp:posOffset>
            </wp:positionV>
            <wp:extent cx="4391021" cy="3626044"/>
            <wp:effectExtent l="0" t="0" r="0" b="0"/>
            <wp:wrapSquare wrapText="bothSides"/>
            <wp:docPr id="5" name="Bilde 6" descr="Et bilde som inneholder tekst, person, stående, poserer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1" cy="36260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86F5A8" w14:textId="77777777" w:rsidR="008061B7" w:rsidRDefault="0056076E">
      <w:pPr>
        <w:spacing w:line="360" w:lineRule="auto"/>
      </w:pPr>
      <w:r>
        <w:t>To av våre 3 kunstnere:</w:t>
      </w:r>
    </w:p>
    <w:p w14:paraId="1C8B2180" w14:textId="77777777" w:rsidR="008061B7" w:rsidRDefault="0056076E">
      <w:pPr>
        <w:spacing w:line="360" w:lineRule="auto"/>
      </w:pPr>
      <w:r>
        <w:t>Camilla Nicolai</w:t>
      </w:r>
      <w:r>
        <w:t>sen og Viola Sørgård</w:t>
      </w:r>
    </w:p>
    <w:p w14:paraId="2090DB75" w14:textId="77777777" w:rsidR="008061B7" w:rsidRDefault="0056076E">
      <w:pPr>
        <w:spacing w:line="360" w:lineRule="auto"/>
      </w:pPr>
      <w:r>
        <w:t xml:space="preserve">I tillegg var </w:t>
      </w:r>
    </w:p>
    <w:p w14:paraId="703FD491" w14:textId="77777777" w:rsidR="008061B7" w:rsidRDefault="0056076E">
      <w:pPr>
        <w:spacing w:line="360" w:lineRule="auto"/>
      </w:pPr>
      <w:r>
        <w:t>Natalie Nicolaisen med å lage dette bildet.</w:t>
      </w:r>
      <w:r>
        <w:br/>
      </w:r>
    </w:p>
    <w:p w14:paraId="5BCAC04D" w14:textId="77777777" w:rsidR="008061B7" w:rsidRDefault="0056076E">
      <w:pPr>
        <w:spacing w:line="360" w:lineRule="auto"/>
      </w:pPr>
      <w:r>
        <w:rPr>
          <w:noProof/>
        </w:rPr>
        <w:drawing>
          <wp:inline distT="0" distB="0" distL="0" distR="0" wp14:anchorId="0014E183" wp14:editId="3C1C20D4">
            <wp:extent cx="4438232" cy="3207614"/>
            <wp:effectExtent l="0" t="0" r="418" b="0"/>
            <wp:docPr id="6" name="Bilde 7" descr="Et bilde som inneholder tekst, solnedgang, oransje, lys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232" cy="32076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bookmarkEnd w:id="0"/>
    <w:p w14:paraId="0C402D1B" w14:textId="77777777" w:rsidR="008061B7" w:rsidRDefault="008061B7"/>
    <w:p w14:paraId="150F2433" w14:textId="77777777" w:rsidR="008061B7" w:rsidRDefault="0056076E">
      <w:r>
        <w:rPr>
          <w:b/>
          <w:bCs/>
        </w:rPr>
        <w:t>Vi takker for alle bidrag til denne kontoen.</w:t>
      </w:r>
    </w:p>
    <w:sectPr w:rsidR="008061B7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08C16" w14:textId="77777777" w:rsidR="00000000" w:rsidRDefault="0056076E">
      <w:pPr>
        <w:spacing w:after="0" w:line="240" w:lineRule="auto"/>
      </w:pPr>
      <w:r>
        <w:separator/>
      </w:r>
    </w:p>
  </w:endnote>
  <w:endnote w:type="continuationSeparator" w:id="0">
    <w:p w14:paraId="7260DAD3" w14:textId="77777777" w:rsidR="00000000" w:rsidRDefault="0056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42E60" w14:textId="77777777" w:rsidR="00000000" w:rsidRDefault="0056076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C9EBE57" w14:textId="77777777" w:rsidR="00000000" w:rsidRDefault="005607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061B7"/>
    <w:rsid w:val="0056076E"/>
    <w:rsid w:val="0080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EBA7"/>
  <w15:docId w15:val="{B7AB7F3E-0DB4-4896-8D9E-0B072A8A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178</Words>
  <Characters>948</Characters>
  <Application>Microsoft Office Word</Application>
  <DocSecurity>4</DocSecurity>
  <Lines>7</Lines>
  <Paragraphs>2</Paragraphs>
  <ScaleCrop>false</ScaleCrop>
  <Company>Vågan kommune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Markussen</dc:creator>
  <dc:description/>
  <cp:lastModifiedBy>Tone Knutsen</cp:lastModifiedBy>
  <cp:revision>2</cp:revision>
  <cp:lastPrinted>2022-08-25T09:28:00Z</cp:lastPrinted>
  <dcterms:created xsi:type="dcterms:W3CDTF">2022-09-01T09:17:00Z</dcterms:created>
  <dcterms:modified xsi:type="dcterms:W3CDTF">2022-09-01T09:17:00Z</dcterms:modified>
</cp:coreProperties>
</file>